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82F" w:rsidRPr="000E794E" w:rsidRDefault="007A582F" w:rsidP="00AC7BC4">
      <w:pPr>
        <w:pStyle w:val="Rubrik1"/>
        <w:rPr>
          <w:color w:val="auto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107950" distB="0" distL="114300" distR="114300" simplePos="0" relativeHeight="251657215" behindDoc="1" locked="0" layoutInCell="1" allowOverlap="1">
            <wp:simplePos x="0" y="0"/>
            <wp:positionH relativeFrom="column">
              <wp:posOffset>3521075</wp:posOffset>
            </wp:positionH>
            <wp:positionV relativeFrom="page">
              <wp:posOffset>7815580</wp:posOffset>
            </wp:positionV>
            <wp:extent cx="3131820" cy="2875915"/>
            <wp:effectExtent l="0" t="0" r="0" b="0"/>
            <wp:wrapTight wrapText="bothSides">
              <wp:wrapPolygon edited="1">
                <wp:start x="701" y="0"/>
                <wp:lineTo x="438" y="382"/>
                <wp:lineTo x="350" y="858"/>
                <wp:lineTo x="438" y="1526"/>
                <wp:lineTo x="0" y="1717"/>
                <wp:lineTo x="0" y="2671"/>
                <wp:lineTo x="175" y="4578"/>
                <wp:lineTo x="283" y="5986"/>
                <wp:lineTo x="458" y="7512"/>
                <wp:lineTo x="350" y="9157"/>
                <wp:lineTo x="350" y="9634"/>
                <wp:lineTo x="0" y="11220"/>
                <wp:lineTo x="0" y="12893"/>
                <wp:lineTo x="0" y="14396"/>
                <wp:lineTo x="766" y="13642"/>
                <wp:lineTo x="830" y="13941"/>
                <wp:lineTo x="0" y="14286"/>
                <wp:lineTo x="-288" y="14608"/>
                <wp:lineTo x="-360" y="14452"/>
                <wp:lineTo x="-619" y="15085"/>
                <wp:lineTo x="-322" y="15216"/>
                <wp:lineTo x="-412" y="15441"/>
                <wp:lineTo x="-561" y="16407"/>
                <wp:lineTo x="-419" y="17003"/>
                <wp:lineTo x="6219" y="16883"/>
                <wp:lineTo x="6832" y="16883"/>
                <wp:lineTo x="7358" y="16692"/>
                <wp:lineTo x="9153" y="16324"/>
                <wp:lineTo x="10743" y="16397"/>
                <wp:lineTo x="13586" y="16313"/>
                <wp:lineTo x="14944" y="16040"/>
                <wp:lineTo x="16118" y="16004"/>
                <wp:lineTo x="16862" y="15839"/>
                <wp:lineTo x="18736" y="15592"/>
                <wp:lineTo x="20996" y="15226"/>
                <wp:lineTo x="20865" y="13796"/>
                <wp:lineTo x="20832" y="12376"/>
                <wp:lineTo x="20667" y="10369"/>
                <wp:lineTo x="20668" y="9654"/>
                <wp:lineTo x="20527" y="7710"/>
                <wp:lineTo x="20670" y="3962"/>
                <wp:lineTo x="20593" y="2196"/>
                <wp:lineTo x="20487" y="-563"/>
                <wp:lineTo x="1401" y="0"/>
                <wp:lineTo x="701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tten_dansukker_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82F">
        <w:t>Rubrik här</w:t>
      </w:r>
    </w:p>
    <w:p w:rsidR="007A582F" w:rsidRPr="007A582F" w:rsidRDefault="007A582F" w:rsidP="007E7667">
      <w:r>
        <w:t>Här lägger du in din text</w:t>
      </w:r>
      <w:r w:rsidR="00421C07">
        <w:t>.</w:t>
      </w:r>
    </w:p>
    <w:sectPr w:rsidR="007A582F" w:rsidRPr="007A582F" w:rsidSect="000E794E">
      <w:headerReference w:type="default" r:id="rId7"/>
      <w:pgSz w:w="11900" w:h="16840"/>
      <w:pgMar w:top="922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F6B" w:rsidRDefault="00471F6B" w:rsidP="007A582F">
      <w:r>
        <w:separator/>
      </w:r>
    </w:p>
  </w:endnote>
  <w:endnote w:type="continuationSeparator" w:id="0">
    <w:p w:rsidR="00471F6B" w:rsidRDefault="00471F6B" w:rsidP="007A5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F6B" w:rsidRDefault="00471F6B" w:rsidP="007A582F">
      <w:r>
        <w:separator/>
      </w:r>
    </w:p>
  </w:footnote>
  <w:footnote w:type="continuationSeparator" w:id="0">
    <w:p w:rsidR="00471F6B" w:rsidRDefault="00471F6B" w:rsidP="007A5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94E" w:rsidRDefault="007A582F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9923D9" wp14:editId="0200F78E">
          <wp:simplePos x="0" y="0"/>
          <wp:positionH relativeFrom="column">
            <wp:posOffset>-919385</wp:posOffset>
          </wp:positionH>
          <wp:positionV relativeFrom="paragraph">
            <wp:posOffset>-461811</wp:posOffset>
          </wp:positionV>
          <wp:extent cx="7574400" cy="5333905"/>
          <wp:effectExtent l="0" t="0" r="0" b="63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nSukke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533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4A"/>
    <w:rsid w:val="000D46CA"/>
    <w:rsid w:val="000E794E"/>
    <w:rsid w:val="001B55A5"/>
    <w:rsid w:val="00290385"/>
    <w:rsid w:val="003607DF"/>
    <w:rsid w:val="004115AE"/>
    <w:rsid w:val="00421C07"/>
    <w:rsid w:val="00432952"/>
    <w:rsid w:val="00471F6B"/>
    <w:rsid w:val="00782506"/>
    <w:rsid w:val="007A582F"/>
    <w:rsid w:val="007E7667"/>
    <w:rsid w:val="0081184A"/>
    <w:rsid w:val="00A16657"/>
    <w:rsid w:val="00AC7BC4"/>
    <w:rsid w:val="00ED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D8BA7-429A-4E43-915D-89CD6734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C7BC4"/>
    <w:pPr>
      <w:keepNext/>
      <w:keepLines/>
      <w:spacing w:after="160"/>
      <w:outlineLvl w:val="0"/>
    </w:pPr>
    <w:rPr>
      <w:rFonts w:eastAsiaTheme="majorEastAsia" w:cstheme="majorBidi"/>
      <w:color w:val="0061A7"/>
      <w:sz w:val="48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ell">
    <w:name w:val="Tabell"/>
    <w:basedOn w:val="Normaltabell"/>
    <w:uiPriority w:val="99"/>
    <w:rsid w:val="004115AE"/>
    <w:rPr>
      <w:rFonts w:ascii="Franklin Gothic Medium" w:eastAsia="Calibri" w:hAnsi="Franklin Gothic Medium" w:cs="Times New Roman"/>
      <w:sz w:val="20"/>
      <w:szCs w:val="20"/>
      <w:lang w:eastAsia="sv-SE"/>
    </w:rPr>
    <w:tblPr/>
  </w:style>
  <w:style w:type="paragraph" w:styleId="Ballongtext">
    <w:name w:val="Balloon Text"/>
    <w:basedOn w:val="Normal"/>
    <w:link w:val="BallongtextChar"/>
    <w:uiPriority w:val="99"/>
    <w:semiHidden/>
    <w:unhideWhenUsed/>
    <w:rsid w:val="001B55A5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B55A5"/>
    <w:rPr>
      <w:rFonts w:ascii="Times New Roman" w:hAnsi="Times New Roman" w:cs="Times New Roman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4329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32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AC7BC4"/>
    <w:rPr>
      <w:rFonts w:eastAsiaTheme="majorEastAsia" w:cstheme="majorBidi"/>
      <w:color w:val="0061A7"/>
      <w:sz w:val="48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7A582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A582F"/>
  </w:style>
  <w:style w:type="paragraph" w:styleId="Sidfot">
    <w:name w:val="footer"/>
    <w:basedOn w:val="Normal"/>
    <w:link w:val="SidfotChar"/>
    <w:uiPriority w:val="99"/>
    <w:unhideWhenUsed/>
    <w:rsid w:val="007A582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A5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undjobb/Nordic%20Sugar/2019/DANSUKKER/Kampanjsida%20Retro/Wordmall_A4/Dansukker_Word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Dansukker_Wordmall.dotx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Mattsson</dc:creator>
  <cp:keywords/>
  <dc:description/>
  <cp:lastModifiedBy>Stina Mattsson</cp:lastModifiedBy>
  <cp:revision>2</cp:revision>
  <dcterms:created xsi:type="dcterms:W3CDTF">2019-05-15T11:07:00Z</dcterms:created>
  <dcterms:modified xsi:type="dcterms:W3CDTF">2019-05-15T11:07:00Z</dcterms:modified>
</cp:coreProperties>
</file>